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519B" w:rsidRPr="008E260A" w:rsidRDefault="00A5519B" w:rsidP="008E260A">
      <w:pPr>
        <w:spacing w:line="480" w:lineRule="exact"/>
        <w:jc w:val="center"/>
        <w:rPr>
          <w:rFonts w:ascii="宋体" w:eastAsia="宋体" w:hAnsi="宋体"/>
          <w:sz w:val="24"/>
          <w:szCs w:val="24"/>
        </w:rPr>
      </w:pPr>
      <w:r w:rsidRPr="008E260A">
        <w:rPr>
          <w:rFonts w:ascii="宋体" w:eastAsia="宋体" w:hAnsi="宋体" w:hint="eastAsia"/>
          <w:sz w:val="24"/>
          <w:szCs w:val="24"/>
        </w:rPr>
        <w:t>家园合作，共促发展</w:t>
      </w:r>
    </w:p>
    <w:p w:rsidR="00A5519B" w:rsidRPr="008E260A" w:rsidRDefault="00A5519B" w:rsidP="008E260A">
      <w:pPr>
        <w:spacing w:line="480" w:lineRule="exact"/>
        <w:ind w:firstLineChars="200" w:firstLine="31680"/>
        <w:rPr>
          <w:rFonts w:ascii="宋体" w:eastAsia="宋体" w:hAnsi="宋体"/>
          <w:sz w:val="24"/>
          <w:szCs w:val="24"/>
        </w:rPr>
      </w:pPr>
      <w:r w:rsidRPr="008E260A">
        <w:rPr>
          <w:rFonts w:ascii="宋体" w:eastAsia="宋体" w:hAnsi="宋体"/>
          <w:sz w:val="24"/>
          <w:szCs w:val="24"/>
        </w:rPr>
        <w:t>2017</w:t>
      </w:r>
      <w:r w:rsidRPr="008E260A">
        <w:rPr>
          <w:rFonts w:ascii="宋体" w:eastAsia="宋体" w:hAnsi="宋体" w:hint="eastAsia"/>
          <w:sz w:val="24"/>
          <w:szCs w:val="24"/>
        </w:rPr>
        <w:t>年</w:t>
      </w:r>
      <w:r w:rsidRPr="008E260A">
        <w:rPr>
          <w:rFonts w:ascii="宋体" w:eastAsia="宋体" w:hAnsi="宋体"/>
          <w:sz w:val="24"/>
          <w:szCs w:val="24"/>
        </w:rPr>
        <w:t>10</w:t>
      </w:r>
      <w:r w:rsidRPr="008E260A">
        <w:rPr>
          <w:rFonts w:ascii="宋体" w:eastAsia="宋体" w:hAnsi="宋体" w:hint="eastAsia"/>
          <w:sz w:val="24"/>
          <w:szCs w:val="24"/>
        </w:rPr>
        <w:t>月</w:t>
      </w:r>
      <w:r w:rsidRPr="008E260A">
        <w:rPr>
          <w:rFonts w:ascii="宋体" w:eastAsia="宋体" w:hAnsi="宋体"/>
          <w:sz w:val="24"/>
          <w:szCs w:val="24"/>
        </w:rPr>
        <w:t>18</w:t>
      </w:r>
      <w:r w:rsidRPr="008E260A">
        <w:rPr>
          <w:rFonts w:ascii="宋体" w:eastAsia="宋体" w:hAnsi="宋体" w:hint="eastAsia"/>
          <w:sz w:val="24"/>
          <w:szCs w:val="24"/>
        </w:rPr>
        <w:t>日上午，漳平市实验幼儿园西园校区召开了家委、膳委工作会议。</w:t>
      </w:r>
    </w:p>
    <w:p w:rsidR="00A5519B" w:rsidRPr="008E260A" w:rsidRDefault="00A5519B" w:rsidP="008E260A">
      <w:pPr>
        <w:spacing w:line="480" w:lineRule="exact"/>
        <w:ind w:firstLineChars="200" w:firstLine="31680"/>
        <w:rPr>
          <w:rFonts w:ascii="宋体" w:eastAsia="宋体" w:hAnsi="宋体"/>
          <w:sz w:val="24"/>
          <w:szCs w:val="24"/>
        </w:rPr>
      </w:pPr>
      <w:r w:rsidRPr="008E260A">
        <w:rPr>
          <w:rFonts w:ascii="宋体" w:eastAsia="宋体" w:hAnsi="宋体" w:hint="eastAsia"/>
          <w:sz w:val="24"/>
          <w:szCs w:val="24"/>
        </w:rPr>
        <w:t>会上，林菁园长首先向家长们介绍了行政新成员及新一届家委、膳委会成员。接着让家长了解新学期幼儿园的主要工作，并针对如何做好龙岩市示范性幼儿园评估前期的各项准备工作，与家长们做了沟通和交流。紧接着杨志娟老师向家长说明本学期幼儿园成立家长义工团的目的和意义，以及开展家长义工团的相关事宜。家长们听完后各自畅所欲言，对幼儿园管理工作、家长义工工作以及食谱安排等工作提出宝贵意见。最后，家长们参观了厨房、品尝了幼儿午餐，并对厨房的卫生管理、合理的膳食搭配给予了高度肯定。</w:t>
      </w:r>
    </w:p>
    <w:p w:rsidR="00A5519B" w:rsidRPr="008E260A" w:rsidRDefault="00A5519B" w:rsidP="008E260A">
      <w:pPr>
        <w:spacing w:line="480" w:lineRule="exact"/>
        <w:ind w:firstLineChars="200" w:firstLine="31680"/>
        <w:rPr>
          <w:rFonts w:ascii="宋体" w:eastAsia="宋体" w:hAnsi="宋体"/>
          <w:sz w:val="24"/>
          <w:szCs w:val="24"/>
        </w:rPr>
      </w:pPr>
      <w:r w:rsidRPr="008E260A">
        <w:rPr>
          <w:rFonts w:ascii="宋体" w:eastAsia="宋体" w:hAnsi="宋体" w:hint="eastAsia"/>
          <w:sz w:val="24"/>
          <w:szCs w:val="24"/>
        </w:rPr>
        <w:t>此次会议拉近了家园的距离，对进一步加强家园沟通和合作起到了很好的推进作用，也为共同教育好孩子奠定了良好基础。相信在家园携手的共同努力下，孩子们一定能健康、快乐的成长。</w:t>
      </w:r>
      <w:bookmarkStart w:id="0" w:name="_GoBack"/>
      <w:bookmarkEnd w:id="0"/>
    </w:p>
    <w:p w:rsidR="00A5519B" w:rsidRPr="008E260A" w:rsidRDefault="00A5519B" w:rsidP="008E260A">
      <w:pPr>
        <w:spacing w:line="480" w:lineRule="exact"/>
        <w:ind w:firstLineChars="200" w:firstLine="31680"/>
        <w:rPr>
          <w:rFonts w:ascii="宋体" w:eastAsia="宋体" w:hAnsi="宋体"/>
          <w:sz w:val="24"/>
          <w:szCs w:val="24"/>
        </w:rPr>
      </w:pPr>
    </w:p>
    <w:sectPr w:rsidR="00A5519B" w:rsidRPr="008E260A" w:rsidSect="00AD5CBF">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519B" w:rsidRDefault="00A5519B">
      <w:r>
        <w:separator/>
      </w:r>
    </w:p>
  </w:endnote>
  <w:endnote w:type="continuationSeparator" w:id="0">
    <w:p w:rsidR="00A5519B" w:rsidRDefault="00A5519B">
      <w:r>
        <w:continuationSeparator/>
      </w:r>
    </w:p>
  </w:endnote>
</w:endnotes>
</file>

<file path=word/fontTable.xml><?xml version="1.0" encoding="utf-8"?>
<w:fonts xmlns:r="http://schemas.openxmlformats.org/officeDocument/2006/relationships" xmlns:w="http://schemas.openxmlformats.org/wordprocessingml/2006/main">
  <w:font w:name="等线">
    <w:altName w:val="宋体"/>
    <w:panose1 w:val="00000000000000000000"/>
    <w:charset w:val="86"/>
    <w:family w:val="auto"/>
    <w:notTrueType/>
    <w:pitch w:val="variable"/>
    <w:sig w:usb0="00000001" w:usb1="080E0000" w:usb2="00000010" w:usb3="00000000" w:csb0="00040000" w:csb1="00000000"/>
  </w:font>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19B" w:rsidRDefault="00A5519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19B" w:rsidRDefault="00A5519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19B" w:rsidRDefault="00A5519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519B" w:rsidRDefault="00A5519B">
      <w:r>
        <w:separator/>
      </w:r>
    </w:p>
  </w:footnote>
  <w:footnote w:type="continuationSeparator" w:id="0">
    <w:p w:rsidR="00A5519B" w:rsidRDefault="00A5519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19B" w:rsidRDefault="00A5519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19B" w:rsidRDefault="00A5519B" w:rsidP="008E260A">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519B" w:rsidRDefault="00A5519B">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C021F"/>
    <w:rsid w:val="0018249F"/>
    <w:rsid w:val="0018388C"/>
    <w:rsid w:val="001C021F"/>
    <w:rsid w:val="003B66AB"/>
    <w:rsid w:val="004C7357"/>
    <w:rsid w:val="004E24A0"/>
    <w:rsid w:val="004F3483"/>
    <w:rsid w:val="004F72B5"/>
    <w:rsid w:val="006470E6"/>
    <w:rsid w:val="006743F5"/>
    <w:rsid w:val="0069185F"/>
    <w:rsid w:val="006927E9"/>
    <w:rsid w:val="006E3177"/>
    <w:rsid w:val="007D19C2"/>
    <w:rsid w:val="0083029F"/>
    <w:rsid w:val="008E260A"/>
    <w:rsid w:val="00964F63"/>
    <w:rsid w:val="00A5519B"/>
    <w:rsid w:val="00AD5CBF"/>
    <w:rsid w:val="00B13664"/>
    <w:rsid w:val="00D3516F"/>
    <w:rsid w:val="00F22114"/>
    <w:rsid w:val="00F650F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等线" w:eastAsia="等线" w:hAnsi="等线"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CBF"/>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22114"/>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Pr>
      <w:rFonts w:cs="Times New Roman"/>
      <w:sz w:val="18"/>
      <w:szCs w:val="18"/>
    </w:rPr>
  </w:style>
  <w:style w:type="paragraph" w:styleId="Footer">
    <w:name w:val="footer"/>
    <w:basedOn w:val="Normal"/>
    <w:link w:val="FooterChar"/>
    <w:uiPriority w:val="99"/>
    <w:rsid w:val="00F22114"/>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Pr>
      <w:rFonts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54</Words>
  <Characters>312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家园合作，共促发展</dc:title>
  <dc:subject/>
  <dc:creator>Administrator</dc:creator>
  <cp:keywords/>
  <dc:description/>
  <cp:lastModifiedBy>zjh</cp:lastModifiedBy>
  <cp:revision>3</cp:revision>
  <dcterms:created xsi:type="dcterms:W3CDTF">2017-10-19T13:35:00Z</dcterms:created>
  <dcterms:modified xsi:type="dcterms:W3CDTF">2017-10-19T14:02:00Z</dcterms:modified>
</cp:coreProperties>
</file>